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28/30/26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Rahmenvereinbarung für Sicherungsdienstleistungen, Alarm-, Empfangs-, Interventions-, Kontroll- und Veranstaltungsdienst sowie Servicedienste (Garderobendienst) für die Volkstheater Rostock GmbH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Abschluss einer Rahmenvereinbarung für Sicherungsdienstleistungen, Alarmdienst, Empfangsdienst, Interventionsdienst, Kontrolldienst, Veranstaltungsdienst sowie Servicedienste (Garderobendienst) für die Volkstheater Rostock GmbH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